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27F3E"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6EF12985" wp14:editId="34D2BC11">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53386F00"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3707280B" w14:textId="77777777" w:rsidR="004254C5" w:rsidRPr="00C46FE7" w:rsidRDefault="004254C5" w:rsidP="004254C5">
      <w:pPr>
        <w:suppressAutoHyphens/>
        <w:autoSpaceDN w:val="0"/>
        <w:ind w:right="45"/>
        <w:jc w:val="center"/>
        <w:textAlignment w:val="baseline"/>
        <w:rPr>
          <w:rFonts w:ascii="Arial" w:hAnsi="Arial"/>
          <w:b/>
          <w:kern w:val="3"/>
          <w:sz w:val="20"/>
          <w:szCs w:val="20"/>
        </w:rPr>
      </w:pPr>
      <w:r w:rsidRPr="00C46FE7">
        <w:rPr>
          <w:rFonts w:ascii="Arial" w:hAnsi="Arial"/>
          <w:b/>
          <w:kern w:val="3"/>
          <w:sz w:val="20"/>
          <w:szCs w:val="20"/>
        </w:rPr>
        <w:t xml:space="preserve">RICHIESTA DI </w:t>
      </w:r>
      <w:r w:rsidR="00CD0ADA" w:rsidRPr="00C46FE7">
        <w:rPr>
          <w:rFonts w:ascii="Arial" w:hAnsi="Arial"/>
          <w:b/>
          <w:kern w:val="3"/>
          <w:sz w:val="20"/>
          <w:szCs w:val="20"/>
        </w:rPr>
        <w:t>PROROGA</w:t>
      </w:r>
      <w:r w:rsidRPr="00C46FE7">
        <w:rPr>
          <w:rFonts w:ascii="Arial" w:hAnsi="Arial"/>
          <w:b/>
          <w:kern w:val="3"/>
          <w:sz w:val="20"/>
          <w:szCs w:val="20"/>
        </w:rPr>
        <w:t xml:space="preserve"> DI PROVVEDIMENTO FORESTALE</w:t>
      </w:r>
    </w:p>
    <w:p w14:paraId="28980E0E"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73B0F9F1" w14:textId="5FB5E218" w:rsidR="0036201A" w:rsidRPr="00C5605E" w:rsidRDefault="0036201A" w:rsidP="0036201A">
      <w:pPr>
        <w:tabs>
          <w:tab w:val="left" w:pos="5529"/>
        </w:tabs>
        <w:jc w:val="center"/>
        <w:rPr>
          <w:sz w:val="20"/>
          <w:szCs w:val="20"/>
        </w:rPr>
      </w:pPr>
      <w:r w:rsidRPr="00C5605E">
        <w:rPr>
          <w:sz w:val="20"/>
          <w:szCs w:val="20"/>
        </w:rPr>
        <w:t xml:space="preserve">                                                                                              </w:t>
      </w:r>
      <w:r w:rsidR="00CA056C" w:rsidRPr="00C5605E">
        <w:rPr>
          <w:sz w:val="20"/>
          <w:szCs w:val="20"/>
        </w:rPr>
        <w:t xml:space="preserve">Alla Direzione </w:t>
      </w:r>
      <w:r w:rsidRPr="00C5605E">
        <w:rPr>
          <w:sz w:val="20"/>
          <w:szCs w:val="20"/>
        </w:rPr>
        <w:t xml:space="preserve">Foreste, programmazione e </w:t>
      </w:r>
      <w:r w:rsidR="00CA056C" w:rsidRPr="00C5605E">
        <w:rPr>
          <w:sz w:val="20"/>
          <w:szCs w:val="20"/>
        </w:rPr>
        <w:t xml:space="preserve">gestione </w:t>
      </w:r>
      <w:r w:rsidRPr="00C5605E">
        <w:rPr>
          <w:sz w:val="20"/>
          <w:szCs w:val="20"/>
        </w:rPr>
        <w:t xml:space="preserve">     </w:t>
      </w:r>
    </w:p>
    <w:p w14:paraId="05585BE2" w14:textId="70BAED10" w:rsidR="00CA056C" w:rsidRPr="00C5605E" w:rsidRDefault="0036201A" w:rsidP="0036201A">
      <w:pPr>
        <w:tabs>
          <w:tab w:val="left" w:pos="5529"/>
        </w:tabs>
        <w:jc w:val="center"/>
        <w:rPr>
          <w:sz w:val="20"/>
          <w:szCs w:val="20"/>
        </w:rPr>
      </w:pPr>
      <w:r w:rsidRPr="00C5605E">
        <w:rPr>
          <w:sz w:val="20"/>
          <w:szCs w:val="20"/>
        </w:rPr>
        <w:t xml:space="preserve">                                                                                             </w:t>
      </w:r>
      <w:r w:rsidR="00CA056C" w:rsidRPr="00C5605E">
        <w:rPr>
          <w:sz w:val="20"/>
          <w:szCs w:val="20"/>
        </w:rPr>
        <w:t>faunistico-venatoria</w:t>
      </w:r>
    </w:p>
    <w:p w14:paraId="29C9B27D" w14:textId="6A012C26" w:rsidR="00CA056C" w:rsidRPr="00C5605E" w:rsidRDefault="00CA056C" w:rsidP="00CA056C">
      <w:pPr>
        <w:tabs>
          <w:tab w:val="left" w:pos="5529"/>
        </w:tabs>
        <w:jc w:val="center"/>
        <w:rPr>
          <w:sz w:val="20"/>
          <w:szCs w:val="20"/>
        </w:rPr>
      </w:pPr>
      <w:r w:rsidRPr="00C5605E">
        <w:rPr>
          <w:sz w:val="20"/>
          <w:szCs w:val="20"/>
        </w:rPr>
        <w:t xml:space="preserve">                                                                                                                 </w:t>
      </w:r>
      <w:r w:rsidR="0036201A" w:rsidRPr="00C5605E">
        <w:rPr>
          <w:sz w:val="20"/>
          <w:szCs w:val="20"/>
        </w:rPr>
        <w:t xml:space="preserve">  </w:t>
      </w:r>
      <w:r w:rsidRPr="00C5605E">
        <w:rPr>
          <w:sz w:val="20"/>
          <w:szCs w:val="20"/>
        </w:rPr>
        <w:t xml:space="preserve">Ufficio </w:t>
      </w:r>
      <w:r w:rsidR="006760D2">
        <w:rPr>
          <w:sz w:val="20"/>
          <w:szCs w:val="20"/>
        </w:rPr>
        <w:t>V</w:t>
      </w:r>
      <w:r w:rsidRPr="00C5605E">
        <w:rPr>
          <w:sz w:val="20"/>
          <w:szCs w:val="20"/>
        </w:rPr>
        <w:t xml:space="preserve">incolo </w:t>
      </w:r>
      <w:r w:rsidR="006760D2">
        <w:rPr>
          <w:sz w:val="20"/>
          <w:szCs w:val="20"/>
        </w:rPr>
        <w:t>I</w:t>
      </w:r>
      <w:r w:rsidRPr="00C5605E">
        <w:rPr>
          <w:sz w:val="20"/>
          <w:szCs w:val="20"/>
        </w:rPr>
        <w:t>drogeologico V</w:t>
      </w:r>
      <w:r w:rsidR="00350912">
        <w:rPr>
          <w:sz w:val="20"/>
          <w:szCs w:val="20"/>
        </w:rPr>
        <w:t>R</w:t>
      </w:r>
    </w:p>
    <w:p w14:paraId="39D12087" w14:textId="3F47F108" w:rsidR="00CA056C" w:rsidRPr="00C5605E" w:rsidRDefault="00CA056C" w:rsidP="00CA056C">
      <w:pPr>
        <w:tabs>
          <w:tab w:val="left" w:pos="5529"/>
        </w:tabs>
        <w:jc w:val="center"/>
        <w:rPr>
          <w:sz w:val="20"/>
          <w:szCs w:val="20"/>
        </w:rPr>
      </w:pPr>
      <w:r w:rsidRPr="00C5605E">
        <w:rPr>
          <w:sz w:val="20"/>
          <w:szCs w:val="20"/>
        </w:rPr>
        <w:t xml:space="preserve">                                                                                             </w:t>
      </w:r>
      <w:r w:rsidR="00460B4D">
        <w:rPr>
          <w:sz w:val="20"/>
          <w:szCs w:val="20"/>
        </w:rPr>
        <w:t>Piazzale Cadorna, 2</w:t>
      </w:r>
    </w:p>
    <w:p w14:paraId="26D9C0F3" w14:textId="1149D0D4" w:rsidR="00CA056C" w:rsidRPr="00C5605E" w:rsidRDefault="00CA056C" w:rsidP="00CA056C">
      <w:pPr>
        <w:tabs>
          <w:tab w:val="left" w:pos="5529"/>
        </w:tabs>
        <w:jc w:val="center"/>
        <w:rPr>
          <w:sz w:val="20"/>
          <w:szCs w:val="20"/>
        </w:rPr>
      </w:pPr>
      <w:r w:rsidRPr="00C5605E">
        <w:rPr>
          <w:sz w:val="20"/>
          <w:szCs w:val="20"/>
        </w:rPr>
        <w:t xml:space="preserve">                                                                                      </w:t>
      </w:r>
      <w:r w:rsidR="00460B4D">
        <w:rPr>
          <w:sz w:val="20"/>
          <w:szCs w:val="20"/>
        </w:rPr>
        <w:t xml:space="preserve"> </w:t>
      </w:r>
      <w:r w:rsidRPr="00C5605E">
        <w:rPr>
          <w:sz w:val="20"/>
          <w:szCs w:val="20"/>
        </w:rPr>
        <w:t xml:space="preserve"> 3</w:t>
      </w:r>
      <w:r w:rsidR="00460B4D">
        <w:rPr>
          <w:sz w:val="20"/>
          <w:szCs w:val="20"/>
        </w:rPr>
        <w:t>7126</w:t>
      </w:r>
      <w:r w:rsidRPr="00C5605E">
        <w:rPr>
          <w:sz w:val="20"/>
          <w:szCs w:val="20"/>
        </w:rPr>
        <w:t xml:space="preserve"> – V</w:t>
      </w:r>
      <w:r w:rsidR="00460B4D">
        <w:rPr>
          <w:sz w:val="20"/>
          <w:szCs w:val="20"/>
        </w:rPr>
        <w:t>eron</w:t>
      </w:r>
      <w:r w:rsidRPr="00C5605E">
        <w:rPr>
          <w:sz w:val="20"/>
          <w:szCs w:val="20"/>
        </w:rPr>
        <w:t>a</w:t>
      </w:r>
    </w:p>
    <w:p w14:paraId="0ACBDEF5" w14:textId="7904D390" w:rsidR="00CA056C" w:rsidRPr="00C5605E" w:rsidRDefault="00CA056C" w:rsidP="00CA056C">
      <w:pPr>
        <w:tabs>
          <w:tab w:val="left" w:pos="5670"/>
        </w:tabs>
        <w:jc w:val="center"/>
        <w:rPr>
          <w:b/>
          <w:sz w:val="20"/>
          <w:szCs w:val="20"/>
        </w:rPr>
      </w:pPr>
      <w:r w:rsidRPr="00C5605E">
        <w:rPr>
          <w:rFonts w:eastAsia="SimSun"/>
          <w:b/>
          <w:i/>
          <w:iCs/>
          <w:sz w:val="20"/>
          <w:szCs w:val="20"/>
          <w:lang w:eastAsia="zh-CN" w:bidi="hi-IN"/>
        </w:rPr>
        <w:t xml:space="preserve">                                                                                                              </w:t>
      </w:r>
      <w:r w:rsidR="00F37A03">
        <w:rPr>
          <w:rFonts w:eastAsia="SimSun"/>
          <w:b/>
          <w:i/>
          <w:iCs/>
          <w:sz w:val="20"/>
          <w:szCs w:val="20"/>
          <w:lang w:eastAsia="zh-CN" w:bidi="hi-IN"/>
        </w:rPr>
        <w:t xml:space="preserve">  </w:t>
      </w:r>
      <w:r w:rsidRPr="00C5605E">
        <w:rPr>
          <w:rFonts w:eastAsia="SimSun"/>
          <w:b/>
          <w:i/>
          <w:iCs/>
          <w:sz w:val="20"/>
          <w:szCs w:val="20"/>
          <w:lang w:eastAsia="zh-CN" w:bidi="hi-IN"/>
        </w:rPr>
        <w:t xml:space="preserve"> PEC: direzioneforeste</w:t>
      </w:r>
      <w:hyperlink r:id="rId7" w:history="1">
        <w:r w:rsidRPr="00C5605E">
          <w:rPr>
            <w:rFonts w:eastAsia="SimSun"/>
            <w:b/>
            <w:i/>
            <w:iCs/>
            <w:sz w:val="20"/>
            <w:szCs w:val="20"/>
            <w:lang w:eastAsia="zh-CN" w:bidi="hi-IN"/>
          </w:rPr>
          <w:t>@pec.regione.veneto.it</w:t>
        </w:r>
      </w:hyperlink>
    </w:p>
    <w:p w14:paraId="4A3504B7" w14:textId="77777777" w:rsidR="00CA056C" w:rsidRDefault="00CA056C" w:rsidP="00CA056C">
      <w:pPr>
        <w:pStyle w:val="Standard"/>
        <w:rPr>
          <w:i/>
          <w:iCs/>
          <w:sz w:val="20"/>
          <w:szCs w:val="20"/>
        </w:rPr>
      </w:pPr>
    </w:p>
    <w:p w14:paraId="7C75C05B" w14:textId="77777777" w:rsidR="00393E28" w:rsidRPr="00CE5B8E" w:rsidRDefault="00393E28" w:rsidP="00393E28">
      <w:pPr>
        <w:autoSpaceDE w:val="0"/>
        <w:autoSpaceDN w:val="0"/>
        <w:adjustRightInd w:val="0"/>
        <w:jc w:val="both"/>
        <w:rPr>
          <w:sz w:val="20"/>
          <w:szCs w:val="20"/>
        </w:rPr>
      </w:pPr>
      <w:r w:rsidRPr="00CE5B8E">
        <w:rPr>
          <w:sz w:val="20"/>
          <w:szCs w:val="20"/>
        </w:rPr>
        <w:t>_ I _ sottoscritt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4C6163A3" w14:textId="77777777" w:rsidR="00393E28" w:rsidRPr="00CE5B8E" w:rsidRDefault="00393E28" w:rsidP="00393E28">
      <w:pPr>
        <w:autoSpaceDE w:val="0"/>
        <w:autoSpaceDN w:val="0"/>
        <w:adjustRightInd w:val="0"/>
        <w:jc w:val="both"/>
        <w:rPr>
          <w:sz w:val="20"/>
          <w:szCs w:val="20"/>
        </w:rPr>
      </w:pPr>
    </w:p>
    <w:p w14:paraId="4F38325D" w14:textId="77777777" w:rsidR="00393E28" w:rsidRPr="00CE5B8E" w:rsidRDefault="00393E28" w:rsidP="00393E28">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C46FE7">
        <w:rPr>
          <w:sz w:val="20"/>
          <w:szCs w:val="20"/>
        </w:rPr>
        <w:t>V</w:t>
      </w:r>
      <w:r w:rsidRPr="00CE5B8E">
        <w:rPr>
          <w:sz w:val="20"/>
          <w:szCs w:val="20"/>
        </w:rPr>
        <w:t>ia __________________</w:t>
      </w:r>
      <w:r>
        <w:rPr>
          <w:sz w:val="20"/>
          <w:szCs w:val="20"/>
        </w:rPr>
        <w:t>__</w:t>
      </w:r>
      <w:r w:rsidRPr="00CE5B8E">
        <w:rPr>
          <w:sz w:val="20"/>
          <w:szCs w:val="20"/>
        </w:rPr>
        <w:t>___________  n. __</w:t>
      </w:r>
      <w:r>
        <w:rPr>
          <w:sz w:val="20"/>
          <w:szCs w:val="20"/>
        </w:rPr>
        <w:t>___</w:t>
      </w:r>
      <w:r w:rsidRPr="00CE5B8E">
        <w:rPr>
          <w:sz w:val="20"/>
          <w:szCs w:val="20"/>
        </w:rPr>
        <w:t xml:space="preserve">__ </w:t>
      </w:r>
    </w:p>
    <w:p w14:paraId="39F104EF" w14:textId="77777777" w:rsidR="00393E28" w:rsidRPr="00CE5B8E" w:rsidRDefault="00393E28" w:rsidP="00393E28">
      <w:pPr>
        <w:autoSpaceDE w:val="0"/>
        <w:autoSpaceDN w:val="0"/>
        <w:adjustRightInd w:val="0"/>
        <w:rPr>
          <w:sz w:val="20"/>
          <w:szCs w:val="20"/>
        </w:rPr>
      </w:pPr>
    </w:p>
    <w:p w14:paraId="6E5714EC" w14:textId="77777777" w:rsidR="00393E28" w:rsidRDefault="00393E28" w:rsidP="00393E28">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1DCA823F" w14:textId="77777777" w:rsidR="00393E28" w:rsidRDefault="00393E28" w:rsidP="00393E28">
      <w:pPr>
        <w:autoSpaceDE w:val="0"/>
        <w:autoSpaceDN w:val="0"/>
        <w:adjustRightInd w:val="0"/>
        <w:jc w:val="both"/>
        <w:rPr>
          <w:sz w:val="20"/>
          <w:szCs w:val="20"/>
        </w:rPr>
      </w:pPr>
    </w:p>
    <w:p w14:paraId="7CF35C90" w14:textId="77777777" w:rsidR="00393E28" w:rsidRPr="00CE5B8E" w:rsidRDefault="00393E28" w:rsidP="00393E28">
      <w:pPr>
        <w:autoSpaceDE w:val="0"/>
        <w:autoSpaceDN w:val="0"/>
        <w:adjustRightInd w:val="0"/>
        <w:jc w:val="both"/>
        <w:rPr>
          <w:sz w:val="20"/>
          <w:szCs w:val="20"/>
        </w:rPr>
      </w:pPr>
      <w:r>
        <w:rPr>
          <w:sz w:val="20"/>
          <w:szCs w:val="20"/>
        </w:rPr>
        <w:t>PEC ____________________________________________ e mail _________________________________________</w:t>
      </w:r>
    </w:p>
    <w:p w14:paraId="1F32EA90" w14:textId="77777777" w:rsidR="00393E28" w:rsidRPr="00CE5B8E" w:rsidRDefault="00393E28" w:rsidP="00393E28">
      <w:pPr>
        <w:autoSpaceDE w:val="0"/>
        <w:autoSpaceDN w:val="0"/>
        <w:adjustRightInd w:val="0"/>
        <w:rPr>
          <w:sz w:val="20"/>
          <w:szCs w:val="20"/>
        </w:rPr>
      </w:pPr>
      <w:r w:rsidRPr="00CE5B8E">
        <w:rPr>
          <w:sz w:val="20"/>
          <w:szCs w:val="20"/>
        </w:rPr>
        <w:t xml:space="preserve"> </w:t>
      </w:r>
    </w:p>
    <w:p w14:paraId="7F5D5FAA" w14:textId="4443A933" w:rsidR="00C46FE7" w:rsidRDefault="00C46FE7" w:rsidP="00C46FE7">
      <w:pPr>
        <w:autoSpaceDE w:val="0"/>
        <w:autoSpaceDN w:val="0"/>
        <w:adjustRightInd w:val="0"/>
        <w:jc w:val="both"/>
        <w:rPr>
          <w:b/>
          <w:bCs/>
          <w:sz w:val="20"/>
          <w:szCs w:val="20"/>
        </w:rPr>
      </w:pPr>
      <w:r w:rsidRPr="00CE5B8E">
        <w:rPr>
          <w:b/>
          <w:bCs/>
          <w:sz w:val="20"/>
          <w:szCs w:val="20"/>
        </w:rPr>
        <w:t xml:space="preserve">titolare del Provvedimento </w:t>
      </w:r>
      <w:r w:rsidR="00B325D4" w:rsidRPr="00CE5B8E">
        <w:rPr>
          <w:b/>
          <w:bCs/>
          <w:sz w:val="20"/>
          <w:szCs w:val="20"/>
        </w:rPr>
        <w:t>Forestale</w:t>
      </w:r>
      <w:r w:rsidR="00B325D4">
        <w:rPr>
          <w:b/>
          <w:bCs/>
          <w:sz w:val="20"/>
          <w:szCs w:val="20"/>
        </w:rPr>
        <w:t>:</w:t>
      </w:r>
      <w:r>
        <w:rPr>
          <w:b/>
          <w:bCs/>
          <w:sz w:val="20"/>
          <w:szCs w:val="20"/>
        </w:rPr>
        <w:t xml:space="preserve">    </w:t>
      </w:r>
      <w:r w:rsidRPr="009A6915">
        <w:rPr>
          <w:b/>
          <w:bCs/>
          <w:sz w:val="28"/>
          <w:szCs w:val="28"/>
        </w:rPr>
        <w:t>□</w:t>
      </w:r>
      <w:r>
        <w:rPr>
          <w:b/>
          <w:bCs/>
          <w:sz w:val="20"/>
          <w:szCs w:val="20"/>
        </w:rPr>
        <w:t xml:space="preserve"> Presa d’Atto    </w:t>
      </w:r>
      <w:r w:rsidRPr="009A6915">
        <w:rPr>
          <w:b/>
          <w:bCs/>
          <w:sz w:val="28"/>
          <w:szCs w:val="28"/>
        </w:rPr>
        <w:t>□</w:t>
      </w:r>
      <w:r>
        <w:rPr>
          <w:b/>
          <w:bCs/>
          <w:sz w:val="20"/>
          <w:szCs w:val="20"/>
        </w:rPr>
        <w:t xml:space="preserve"> Nulla Osta    </w:t>
      </w:r>
      <w:r w:rsidRPr="009A6915">
        <w:rPr>
          <w:b/>
          <w:bCs/>
          <w:sz w:val="28"/>
          <w:szCs w:val="28"/>
        </w:rPr>
        <w:t>□</w:t>
      </w:r>
      <w:r>
        <w:rPr>
          <w:b/>
          <w:bCs/>
          <w:sz w:val="20"/>
          <w:szCs w:val="20"/>
        </w:rPr>
        <w:t xml:space="preserve"> Autorizzazione</w:t>
      </w:r>
      <w:r w:rsidRPr="00CE5B8E">
        <w:rPr>
          <w:b/>
          <w:bCs/>
          <w:sz w:val="20"/>
          <w:szCs w:val="20"/>
        </w:rPr>
        <w:t xml:space="preserve"> </w:t>
      </w:r>
    </w:p>
    <w:p w14:paraId="3C2BF64B" w14:textId="77777777" w:rsidR="00C46FE7" w:rsidRDefault="00C46FE7" w:rsidP="00C46FE7">
      <w:pPr>
        <w:autoSpaceDE w:val="0"/>
        <w:autoSpaceDN w:val="0"/>
        <w:adjustRightInd w:val="0"/>
        <w:jc w:val="both"/>
        <w:rPr>
          <w:b/>
          <w:bCs/>
          <w:sz w:val="20"/>
          <w:szCs w:val="20"/>
        </w:rPr>
      </w:pPr>
    </w:p>
    <w:p w14:paraId="7D9466B2" w14:textId="77777777" w:rsidR="00C46FE7" w:rsidRDefault="00C46FE7" w:rsidP="00C46FE7">
      <w:pPr>
        <w:autoSpaceDE w:val="0"/>
        <w:autoSpaceDN w:val="0"/>
        <w:adjustRightInd w:val="0"/>
        <w:jc w:val="both"/>
        <w:rPr>
          <w:b/>
          <w:bCs/>
          <w:sz w:val="20"/>
          <w:szCs w:val="20"/>
        </w:rPr>
      </w:pPr>
      <w:r>
        <w:rPr>
          <w:b/>
          <w:bCs/>
          <w:sz w:val="20"/>
          <w:szCs w:val="20"/>
        </w:rPr>
        <w:t xml:space="preserve">Prot. </w:t>
      </w:r>
      <w:r w:rsidRPr="00CE5B8E">
        <w:rPr>
          <w:b/>
          <w:bCs/>
          <w:sz w:val="20"/>
          <w:szCs w:val="20"/>
        </w:rPr>
        <w:t>n° _____________</w:t>
      </w:r>
      <w:r>
        <w:rPr>
          <w:b/>
          <w:bCs/>
          <w:sz w:val="20"/>
          <w:szCs w:val="20"/>
        </w:rPr>
        <w:t>________</w:t>
      </w:r>
      <w:r w:rsidRPr="00CE5B8E">
        <w:rPr>
          <w:b/>
          <w:bCs/>
          <w:sz w:val="20"/>
          <w:szCs w:val="20"/>
        </w:rPr>
        <w:t xml:space="preserve"> </w:t>
      </w:r>
      <w:r>
        <w:rPr>
          <w:b/>
          <w:bCs/>
          <w:sz w:val="20"/>
          <w:szCs w:val="20"/>
        </w:rPr>
        <w:t>del _____________</w:t>
      </w:r>
      <w:r w:rsidRPr="00CE5B8E">
        <w:rPr>
          <w:b/>
          <w:bCs/>
          <w:sz w:val="20"/>
          <w:szCs w:val="20"/>
        </w:rPr>
        <w:t>__</w:t>
      </w:r>
      <w:r>
        <w:rPr>
          <w:b/>
          <w:bCs/>
          <w:sz w:val="20"/>
          <w:szCs w:val="20"/>
        </w:rPr>
        <w:t>__</w:t>
      </w:r>
      <w:r w:rsidRPr="00CE5B8E">
        <w:rPr>
          <w:b/>
          <w:bCs/>
          <w:sz w:val="20"/>
          <w:szCs w:val="20"/>
        </w:rPr>
        <w:t xml:space="preserve"> </w:t>
      </w:r>
    </w:p>
    <w:p w14:paraId="4134B77F" w14:textId="77777777" w:rsidR="00393E28" w:rsidRDefault="00393E28" w:rsidP="00393E28">
      <w:pPr>
        <w:autoSpaceDE w:val="0"/>
        <w:autoSpaceDN w:val="0"/>
        <w:adjustRightInd w:val="0"/>
        <w:jc w:val="both"/>
        <w:rPr>
          <w:b/>
          <w:bCs/>
          <w:sz w:val="20"/>
          <w:szCs w:val="20"/>
        </w:rPr>
      </w:pPr>
    </w:p>
    <w:p w14:paraId="1E704E4B" w14:textId="77777777" w:rsidR="00393E28" w:rsidRPr="002B6CC6" w:rsidRDefault="00393E28" w:rsidP="00393E28">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55784DD7" w14:textId="77777777" w:rsidR="00393E28" w:rsidRPr="00CE5B8E" w:rsidRDefault="00393E28" w:rsidP="00393E28">
      <w:pPr>
        <w:autoSpaceDE w:val="0"/>
        <w:autoSpaceDN w:val="0"/>
        <w:adjustRightInd w:val="0"/>
        <w:jc w:val="both"/>
        <w:rPr>
          <w:sz w:val="20"/>
          <w:szCs w:val="20"/>
        </w:rPr>
      </w:pPr>
      <w:r w:rsidRPr="00CE5B8E">
        <w:rPr>
          <w:sz w:val="20"/>
          <w:szCs w:val="20"/>
        </w:rPr>
        <w:t xml:space="preserve"> </w:t>
      </w:r>
    </w:p>
    <w:p w14:paraId="034F0C99" w14:textId="77777777" w:rsidR="00393E28" w:rsidRPr="00CE5B8E" w:rsidRDefault="00393E28" w:rsidP="00393E28">
      <w:pPr>
        <w:autoSpaceDE w:val="0"/>
        <w:autoSpaceDN w:val="0"/>
        <w:adjustRightInd w:val="0"/>
        <w:jc w:val="both"/>
        <w:rPr>
          <w:sz w:val="20"/>
          <w:szCs w:val="20"/>
        </w:rPr>
      </w:pPr>
      <w:r w:rsidRPr="00CE5B8E">
        <w:rPr>
          <w:sz w:val="20"/>
          <w:szCs w:val="20"/>
        </w:rPr>
        <w:t xml:space="preserve">in </w:t>
      </w:r>
      <w:r w:rsidR="00C46FE7">
        <w:rPr>
          <w:sz w:val="20"/>
          <w:szCs w:val="20"/>
        </w:rPr>
        <w:t>L</w:t>
      </w:r>
      <w:r w:rsidRPr="00CE5B8E">
        <w:rPr>
          <w:sz w:val="20"/>
          <w:szCs w:val="20"/>
        </w:rPr>
        <w:t>ocalità ____________________________________________</w:t>
      </w:r>
    </w:p>
    <w:p w14:paraId="0AA2F4BF" w14:textId="77777777" w:rsidR="00393E28" w:rsidRPr="00B657ED" w:rsidRDefault="00393E28" w:rsidP="00393E28">
      <w:pPr>
        <w:autoSpaceDE w:val="0"/>
        <w:autoSpaceDN w:val="0"/>
        <w:adjustRightInd w:val="0"/>
        <w:jc w:val="both"/>
        <w:rPr>
          <w:sz w:val="8"/>
          <w:szCs w:val="8"/>
        </w:rPr>
      </w:pPr>
    </w:p>
    <w:p w14:paraId="2893E87B" w14:textId="77777777" w:rsidR="00393E28" w:rsidRPr="00CE5B8E" w:rsidRDefault="00393E28" w:rsidP="00393E28">
      <w:pPr>
        <w:autoSpaceDE w:val="0"/>
        <w:autoSpaceDN w:val="0"/>
        <w:adjustRightInd w:val="0"/>
        <w:jc w:val="center"/>
        <w:rPr>
          <w:b/>
          <w:bCs/>
          <w:sz w:val="20"/>
          <w:szCs w:val="20"/>
        </w:rPr>
      </w:pPr>
      <w:r w:rsidRPr="00CE5B8E">
        <w:rPr>
          <w:b/>
          <w:bCs/>
          <w:sz w:val="20"/>
          <w:szCs w:val="20"/>
        </w:rPr>
        <w:t xml:space="preserve">CHIEDE </w:t>
      </w:r>
      <w:r>
        <w:rPr>
          <w:b/>
          <w:bCs/>
          <w:sz w:val="20"/>
          <w:szCs w:val="20"/>
        </w:rPr>
        <w:t>LA PROROGA</w:t>
      </w:r>
    </w:p>
    <w:p w14:paraId="4D4A7DC8" w14:textId="77777777" w:rsidR="00393E28" w:rsidRPr="00B657ED" w:rsidRDefault="00393E28" w:rsidP="00393E28">
      <w:pPr>
        <w:autoSpaceDE w:val="0"/>
        <w:autoSpaceDN w:val="0"/>
        <w:adjustRightInd w:val="0"/>
        <w:jc w:val="both"/>
        <w:rPr>
          <w:sz w:val="8"/>
          <w:szCs w:val="8"/>
        </w:rPr>
      </w:pPr>
    </w:p>
    <w:p w14:paraId="3DC83AB6" w14:textId="77777777" w:rsidR="00393E28" w:rsidRPr="00CE5B8E" w:rsidRDefault="00393E28" w:rsidP="00393E28">
      <w:pPr>
        <w:autoSpaceDE w:val="0"/>
        <w:autoSpaceDN w:val="0"/>
        <w:adjustRightInd w:val="0"/>
        <w:jc w:val="both"/>
        <w:rPr>
          <w:sz w:val="20"/>
          <w:szCs w:val="20"/>
        </w:rPr>
      </w:pPr>
      <w:r w:rsidRPr="00CE5B8E">
        <w:rPr>
          <w:sz w:val="20"/>
          <w:szCs w:val="20"/>
        </w:rPr>
        <w:t>non avendo ultimato i lavori entro il termine previsto per i seguenti motivi:</w:t>
      </w:r>
    </w:p>
    <w:p w14:paraId="45811A34" w14:textId="77777777" w:rsidR="00393E28" w:rsidRPr="00CE5B8E" w:rsidRDefault="00393E28" w:rsidP="00393E28">
      <w:pPr>
        <w:autoSpaceDE w:val="0"/>
        <w:autoSpaceDN w:val="0"/>
        <w:adjustRightInd w:val="0"/>
        <w:jc w:val="both"/>
        <w:rPr>
          <w:sz w:val="20"/>
          <w:szCs w:val="20"/>
        </w:rPr>
      </w:pPr>
    </w:p>
    <w:p w14:paraId="04D71EAD"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4BC087E6" w14:textId="77777777" w:rsidR="00393E28" w:rsidRPr="00CE5B8E" w:rsidRDefault="00393E28" w:rsidP="00393E28">
      <w:pPr>
        <w:autoSpaceDE w:val="0"/>
        <w:autoSpaceDN w:val="0"/>
        <w:adjustRightInd w:val="0"/>
        <w:jc w:val="both"/>
        <w:rPr>
          <w:sz w:val="20"/>
          <w:szCs w:val="20"/>
        </w:rPr>
      </w:pPr>
    </w:p>
    <w:p w14:paraId="342A4D1C"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55DCFABF" w14:textId="77777777" w:rsidR="00393E28" w:rsidRPr="00CE5B8E" w:rsidRDefault="00393E28" w:rsidP="00393E28">
      <w:pPr>
        <w:autoSpaceDE w:val="0"/>
        <w:autoSpaceDN w:val="0"/>
        <w:adjustRightInd w:val="0"/>
        <w:jc w:val="both"/>
        <w:rPr>
          <w:sz w:val="20"/>
          <w:szCs w:val="20"/>
        </w:rPr>
      </w:pPr>
    </w:p>
    <w:p w14:paraId="198C477B"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59F0836" w14:textId="77777777" w:rsidR="00393E28" w:rsidRPr="00CE5B8E" w:rsidRDefault="00393E28" w:rsidP="00393E28">
      <w:pPr>
        <w:autoSpaceDE w:val="0"/>
        <w:autoSpaceDN w:val="0"/>
        <w:adjustRightInd w:val="0"/>
        <w:jc w:val="both"/>
        <w:rPr>
          <w:sz w:val="20"/>
          <w:szCs w:val="20"/>
        </w:rPr>
      </w:pPr>
    </w:p>
    <w:p w14:paraId="310AC0E2" w14:textId="77777777" w:rsidR="00393E28" w:rsidRPr="00CE5B8E" w:rsidRDefault="00393E28" w:rsidP="00393E28">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04965999" w14:textId="77777777" w:rsidR="00393E28" w:rsidRPr="00CE5B8E" w:rsidRDefault="00393E28" w:rsidP="00393E28">
      <w:pPr>
        <w:autoSpaceDE w:val="0"/>
        <w:autoSpaceDN w:val="0"/>
        <w:adjustRightInd w:val="0"/>
        <w:jc w:val="both"/>
        <w:rPr>
          <w:sz w:val="20"/>
          <w:szCs w:val="20"/>
        </w:rPr>
      </w:pPr>
    </w:p>
    <w:p w14:paraId="16F7FE9A" w14:textId="77777777" w:rsidR="00393E28" w:rsidRPr="00CE5B8E" w:rsidRDefault="00393E28" w:rsidP="00393E28">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2EF2061" w14:textId="77777777" w:rsidR="00393E28" w:rsidRPr="00CE5B8E" w:rsidRDefault="00393E28" w:rsidP="00393E28">
      <w:pPr>
        <w:autoSpaceDE w:val="0"/>
        <w:autoSpaceDN w:val="0"/>
        <w:adjustRightInd w:val="0"/>
        <w:jc w:val="both"/>
        <w:rPr>
          <w:sz w:val="20"/>
          <w:szCs w:val="20"/>
        </w:rPr>
      </w:pPr>
    </w:p>
    <w:p w14:paraId="6AB9F92F" w14:textId="77777777" w:rsidR="00393E28" w:rsidRPr="00CE5B8E" w:rsidRDefault="00393E28" w:rsidP="00393E28">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7B997901" w14:textId="77777777" w:rsidR="00393E28" w:rsidRPr="00B657ED" w:rsidRDefault="00393E28" w:rsidP="00393E28">
      <w:pPr>
        <w:autoSpaceDE w:val="0"/>
        <w:autoSpaceDN w:val="0"/>
        <w:adjustRightInd w:val="0"/>
        <w:rPr>
          <w:sz w:val="12"/>
          <w:szCs w:val="12"/>
        </w:rPr>
      </w:pPr>
    </w:p>
    <w:p w14:paraId="49C42202" w14:textId="77777777" w:rsidR="00760158" w:rsidRDefault="00760158" w:rsidP="00393E28">
      <w:pPr>
        <w:autoSpaceDE w:val="0"/>
        <w:autoSpaceDN w:val="0"/>
        <w:adjustRightInd w:val="0"/>
        <w:jc w:val="both"/>
        <w:rPr>
          <w:b/>
          <w:bCs/>
          <w:sz w:val="16"/>
          <w:szCs w:val="16"/>
        </w:rPr>
      </w:pPr>
    </w:p>
    <w:p w14:paraId="0459904E" w14:textId="77777777" w:rsidR="00393E28" w:rsidRPr="00DF328D" w:rsidRDefault="00393E28" w:rsidP="00393E28">
      <w:pPr>
        <w:autoSpaceDE w:val="0"/>
        <w:autoSpaceDN w:val="0"/>
        <w:adjustRightInd w:val="0"/>
        <w:jc w:val="both"/>
        <w:rPr>
          <w:b/>
          <w:bCs/>
          <w:sz w:val="14"/>
          <w:szCs w:val="14"/>
        </w:rPr>
      </w:pPr>
      <w:r w:rsidRPr="00DF328D">
        <w:rPr>
          <w:b/>
          <w:bCs/>
          <w:sz w:val="14"/>
          <w:szCs w:val="14"/>
        </w:rPr>
        <w:t>Informativa ex art. 13 Reg. 2016/679/UE - GDPR</w:t>
      </w:r>
    </w:p>
    <w:p w14:paraId="7B01B130" w14:textId="77777777" w:rsidR="00393E28" w:rsidRPr="00DF328D" w:rsidRDefault="00393E28" w:rsidP="00393E28">
      <w:pPr>
        <w:pStyle w:val="Stile1"/>
        <w:rPr>
          <w:rFonts w:ascii="Times New Roman" w:hAnsi="Times New Roman"/>
          <w:bCs/>
          <w:sz w:val="14"/>
          <w:szCs w:val="14"/>
        </w:rPr>
      </w:pPr>
      <w:r w:rsidRPr="00DF328D">
        <w:rPr>
          <w:rFonts w:ascii="Times New Roman" w:hAnsi="Times New Roman"/>
          <w:bCs/>
          <w:sz w:val="14"/>
          <w:szCs w:val="14"/>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0AF768C4" w14:textId="4A348EE5" w:rsidR="00393E28" w:rsidRPr="00DF328D" w:rsidRDefault="00393E28" w:rsidP="00B27B03">
      <w:pPr>
        <w:jc w:val="both"/>
        <w:rPr>
          <w:bCs/>
          <w:sz w:val="14"/>
          <w:szCs w:val="14"/>
        </w:rPr>
      </w:pPr>
      <w:r w:rsidRPr="00DF328D">
        <w:rPr>
          <w:bCs/>
          <w:sz w:val="14"/>
          <w:szCs w:val="14"/>
        </w:rPr>
        <w:t xml:space="preserve">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CA056C" w:rsidRPr="00DF328D">
        <w:rPr>
          <w:bCs/>
          <w:sz w:val="14"/>
          <w:szCs w:val="14"/>
        </w:rPr>
        <w:t xml:space="preserve">Direzione </w:t>
      </w:r>
      <w:r w:rsidR="00266DEA" w:rsidRPr="00DF328D">
        <w:rPr>
          <w:bCs/>
          <w:sz w:val="14"/>
          <w:szCs w:val="14"/>
        </w:rPr>
        <w:t>Foreste,</w:t>
      </w:r>
      <w:r w:rsidR="00CA056C" w:rsidRPr="00DF328D">
        <w:rPr>
          <w:bCs/>
          <w:sz w:val="14"/>
          <w:szCs w:val="14"/>
        </w:rPr>
        <w:t xml:space="preserve"> programmazione e gestione faunistico-venatoria</w:t>
      </w:r>
      <w:r w:rsidRPr="00DF328D">
        <w:rPr>
          <w:bCs/>
          <w:sz w:val="14"/>
          <w:szCs w:val="14"/>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DF328D">
          <w:rPr>
            <w:bCs/>
            <w:sz w:val="14"/>
            <w:szCs w:val="14"/>
          </w:rPr>
          <w:t>dpo@regione.veneto.it</w:t>
        </w:r>
      </w:hyperlink>
      <w:r w:rsidRPr="00DF328D">
        <w:rPr>
          <w:bCs/>
          <w:sz w:val="14"/>
          <w:szCs w:val="14"/>
        </w:rPr>
        <w:t xml:space="preserve"> </w:t>
      </w:r>
    </w:p>
    <w:p w14:paraId="507AD116" w14:textId="77777777" w:rsidR="00B27B03" w:rsidRPr="00DF328D" w:rsidRDefault="00B27B03" w:rsidP="00B27B03">
      <w:pPr>
        <w:jc w:val="both"/>
        <w:rPr>
          <w:bCs/>
          <w:sz w:val="14"/>
          <w:szCs w:val="14"/>
        </w:rPr>
      </w:pPr>
      <w:r w:rsidRPr="00DF328D">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2B42771" w14:textId="77777777" w:rsidR="00393E28" w:rsidRPr="00DF328D" w:rsidRDefault="00393E28" w:rsidP="00393E28">
      <w:pPr>
        <w:jc w:val="both"/>
        <w:rPr>
          <w:bCs/>
          <w:sz w:val="14"/>
          <w:szCs w:val="14"/>
        </w:rPr>
      </w:pPr>
      <w:r w:rsidRPr="00DF328D">
        <w:rPr>
          <w:bCs/>
          <w:sz w:val="14"/>
          <w:szCs w:val="14"/>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2459C37D" w14:textId="77777777" w:rsidR="00B27B03" w:rsidRPr="00DF328D" w:rsidRDefault="00393E28" w:rsidP="00DA5084">
      <w:pPr>
        <w:pStyle w:val="Stile1"/>
        <w:rPr>
          <w:rFonts w:ascii="Times New Roman" w:hAnsi="Times New Roman"/>
          <w:sz w:val="14"/>
          <w:szCs w:val="14"/>
        </w:rPr>
      </w:pPr>
      <w:r w:rsidRPr="00DF328D">
        <w:rPr>
          <w:rFonts w:ascii="Times New Roman" w:hAnsi="Times New Roman"/>
          <w:bCs/>
          <w:sz w:val="14"/>
          <w:szCs w:val="14"/>
        </w:rPr>
        <w:t xml:space="preserve">Il conferimento dei dati discende da un obbligo legale. L’interessato ha l’obbligo di fornire i dati personali. </w:t>
      </w:r>
      <w:r w:rsidRPr="00DF328D">
        <w:rPr>
          <w:rFonts w:ascii="Times New Roman" w:hAnsi="Times New Roman"/>
          <w:bCs/>
          <w:kern w:val="3"/>
          <w:sz w:val="14"/>
          <w:szCs w:val="14"/>
        </w:rPr>
        <w:t>In caso di mancato conferimento non sarà possibile istruire la pratica.</w:t>
      </w:r>
      <w:r w:rsidR="00DA5084" w:rsidRPr="00DF328D">
        <w:rPr>
          <w:rFonts w:ascii="Times New Roman" w:hAnsi="Times New Roman"/>
          <w:bCs/>
          <w:kern w:val="3"/>
          <w:sz w:val="14"/>
          <w:szCs w:val="14"/>
        </w:rPr>
        <w:t xml:space="preserve">                                                  </w:t>
      </w:r>
      <w:r w:rsidRPr="00DF328D">
        <w:rPr>
          <w:rFonts w:ascii="Times New Roman" w:hAnsi="Times New Roman"/>
          <w:sz w:val="14"/>
          <w:szCs w:val="14"/>
        </w:rPr>
        <w:tab/>
      </w:r>
    </w:p>
    <w:p w14:paraId="22AD570C" w14:textId="77777777" w:rsidR="00B657ED" w:rsidRPr="00DF328D" w:rsidRDefault="00393E28" w:rsidP="00B27B03">
      <w:pPr>
        <w:pStyle w:val="Stile1"/>
        <w:ind w:left="5664"/>
        <w:rPr>
          <w:rFonts w:ascii="Times New Roman" w:hAnsi="Times New Roman"/>
          <w:bCs/>
          <w:sz w:val="14"/>
          <w:szCs w:val="14"/>
        </w:rPr>
      </w:pPr>
      <w:r w:rsidRPr="00DF328D">
        <w:rPr>
          <w:rFonts w:ascii="Times New Roman" w:hAnsi="Times New Roman"/>
          <w:bCs/>
          <w:kern w:val="3"/>
          <w:sz w:val="14"/>
          <w:szCs w:val="14"/>
        </w:rPr>
        <w:t>F.to Il Dirigente Delegato</w:t>
      </w:r>
    </w:p>
    <w:sectPr w:rsidR="00B657ED" w:rsidRPr="00DF328D"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5615" w14:textId="77777777" w:rsidR="007464FB" w:rsidRDefault="007464FB">
      <w:r>
        <w:separator/>
      </w:r>
    </w:p>
  </w:endnote>
  <w:endnote w:type="continuationSeparator" w:id="0">
    <w:p w14:paraId="6D6B94C9" w14:textId="77777777" w:rsidR="007464FB" w:rsidRDefault="0074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E586" w14:textId="77777777" w:rsidR="00CA056C" w:rsidRPr="00292C72" w:rsidRDefault="00CA056C" w:rsidP="00CA056C">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D588F00" w14:textId="03C34A3F" w:rsidR="00CA056C" w:rsidRPr="00292C72" w:rsidRDefault="00CA056C" w:rsidP="009A626E">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9A626E">
      <w:rPr>
        <w:rFonts w:ascii="Arial" w:hAnsi="Arial" w:cs="Arial"/>
        <w:b/>
        <w:i/>
        <w:sz w:val="18"/>
        <w:szCs w:val="18"/>
      </w:rPr>
      <w:t xml:space="preserve"> - </w:t>
    </w:r>
    <w:r w:rsidRPr="00292C72">
      <w:rPr>
        <w:rFonts w:ascii="Arial" w:hAnsi="Arial" w:cs="Arial"/>
        <w:b/>
        <w:i/>
        <w:sz w:val="18"/>
        <w:szCs w:val="18"/>
      </w:rPr>
      <w:t>Ufficio Vincolo Idrogeologico VR</w:t>
    </w:r>
  </w:p>
  <w:p w14:paraId="3972C559" w14:textId="17ECDF8B" w:rsidR="00CA056C" w:rsidRPr="00292C72" w:rsidRDefault="00460B4D" w:rsidP="00CA056C">
    <w:pPr>
      <w:pStyle w:val="Pidipagina"/>
      <w:tabs>
        <w:tab w:val="clear" w:pos="9638"/>
      </w:tabs>
      <w:ind w:left="-600" w:right="-802"/>
      <w:jc w:val="center"/>
      <w:rPr>
        <w:rFonts w:ascii="Arial" w:hAnsi="Arial" w:cs="Arial"/>
        <w:i/>
        <w:sz w:val="18"/>
        <w:szCs w:val="18"/>
      </w:rPr>
    </w:pPr>
    <w:r>
      <w:rPr>
        <w:rFonts w:ascii="Arial" w:hAnsi="Arial" w:cs="Arial"/>
        <w:i/>
        <w:sz w:val="18"/>
        <w:szCs w:val="18"/>
      </w:rPr>
      <w:t>Piazzale Cadorna, 2</w:t>
    </w:r>
    <w:r w:rsidR="00CA056C" w:rsidRPr="00292C72">
      <w:rPr>
        <w:rFonts w:ascii="Arial" w:hAnsi="Arial" w:cs="Arial"/>
        <w:i/>
        <w:sz w:val="18"/>
        <w:szCs w:val="18"/>
      </w:rPr>
      <w:t xml:space="preserve"> – 3</w:t>
    </w:r>
    <w:r>
      <w:rPr>
        <w:rFonts w:ascii="Arial" w:hAnsi="Arial" w:cs="Arial"/>
        <w:i/>
        <w:sz w:val="18"/>
        <w:szCs w:val="18"/>
      </w:rPr>
      <w:t>7</w:t>
    </w:r>
    <w:r w:rsidR="00CA056C" w:rsidRPr="00292C72">
      <w:rPr>
        <w:rFonts w:ascii="Arial" w:hAnsi="Arial" w:cs="Arial"/>
        <w:i/>
        <w:sz w:val="18"/>
        <w:szCs w:val="18"/>
      </w:rPr>
      <w:t>1</w:t>
    </w:r>
    <w:r>
      <w:rPr>
        <w:rFonts w:ascii="Arial" w:hAnsi="Arial" w:cs="Arial"/>
        <w:i/>
        <w:sz w:val="18"/>
        <w:szCs w:val="18"/>
      </w:rPr>
      <w:t>26</w:t>
    </w:r>
    <w:r w:rsidR="00CA056C" w:rsidRPr="00292C72">
      <w:rPr>
        <w:rFonts w:ascii="Arial" w:hAnsi="Arial" w:cs="Arial"/>
        <w:i/>
        <w:sz w:val="18"/>
        <w:szCs w:val="18"/>
      </w:rPr>
      <w:t xml:space="preserve"> V</w:t>
    </w:r>
    <w:r>
      <w:rPr>
        <w:rFonts w:ascii="Arial" w:hAnsi="Arial" w:cs="Arial"/>
        <w:i/>
        <w:sz w:val="18"/>
        <w:szCs w:val="18"/>
      </w:rPr>
      <w:t>ERON</w:t>
    </w:r>
    <w:r w:rsidR="00CA056C" w:rsidRPr="00292C72">
      <w:rPr>
        <w:rFonts w:ascii="Arial" w:hAnsi="Arial" w:cs="Arial"/>
        <w:i/>
        <w:sz w:val="18"/>
        <w:szCs w:val="18"/>
      </w:rPr>
      <w:t>A Tel. 04</w:t>
    </w:r>
    <w:r>
      <w:rPr>
        <w:rFonts w:ascii="Arial" w:hAnsi="Arial" w:cs="Arial"/>
        <w:i/>
        <w:sz w:val="18"/>
        <w:szCs w:val="18"/>
      </w:rPr>
      <w:t>5</w:t>
    </w:r>
    <w:r w:rsidR="00CA056C" w:rsidRPr="00292C72">
      <w:rPr>
        <w:rFonts w:ascii="Arial" w:hAnsi="Arial" w:cs="Arial"/>
        <w:i/>
        <w:sz w:val="18"/>
        <w:szCs w:val="18"/>
      </w:rPr>
      <w:t>.</w:t>
    </w:r>
    <w:r>
      <w:rPr>
        <w:rFonts w:ascii="Arial" w:hAnsi="Arial" w:cs="Arial"/>
        <w:i/>
        <w:sz w:val="18"/>
        <w:szCs w:val="18"/>
      </w:rPr>
      <w:t>8676807</w:t>
    </w:r>
  </w:p>
  <w:p w14:paraId="52576D8C" w14:textId="2619BF9E" w:rsidR="00760158" w:rsidRPr="00CA056C" w:rsidRDefault="00CA056C" w:rsidP="00CA056C">
    <w:pPr>
      <w:pStyle w:val="Pidipagina"/>
    </w:pPr>
    <w:r>
      <w:rPr>
        <w:rFonts w:ascii="Arial" w:hAnsi="Arial" w:cs="Arial"/>
        <w:b/>
        <w:i/>
        <w:sz w:val="18"/>
        <w:szCs w:val="18"/>
      </w:rPr>
      <w:tab/>
    </w:r>
    <w:r w:rsidRPr="00292C72">
      <w:rPr>
        <w:rFonts w:ascii="Arial" w:hAnsi="Arial" w:cs="Arial"/>
        <w:b/>
        <w:i/>
        <w:sz w:val="18"/>
        <w:szCs w:val="18"/>
      </w:rPr>
      <w:t>PEC</w:t>
    </w:r>
    <w:r w:rsidRPr="00292C72">
      <w:rPr>
        <w:rStyle w:val="Collegamentoipertestuale"/>
        <w:b/>
        <w:color w:val="auto"/>
        <w:u w:val="none"/>
      </w:rPr>
      <w:t xml:space="preserve">: </w:t>
    </w:r>
    <w:hyperlink r:id="rId1" w:history="1">
      <w:r w:rsidRPr="00292C72">
        <w:rPr>
          <w:rStyle w:val="Collegamentoipertestuale"/>
          <w:rFonts w:ascii="Arial" w:hAnsi="Arial" w:cs="Arial"/>
          <w:b/>
          <w:i/>
          <w:color w:val="auto"/>
          <w:sz w:val="18"/>
          <w:szCs w:val="18"/>
        </w:rPr>
        <w:t>direzioneforeste@pec.regione.veneto.it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972C" w14:textId="77777777" w:rsidR="007464FB" w:rsidRDefault="007464FB">
      <w:r>
        <w:separator/>
      </w:r>
    </w:p>
  </w:footnote>
  <w:footnote w:type="continuationSeparator" w:id="0">
    <w:p w14:paraId="2F1933A4" w14:textId="77777777" w:rsidR="007464FB" w:rsidRDefault="0074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117E"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 xml:space="preserve">od. </w:t>
    </w:r>
    <w:r w:rsidR="00CD0ADA">
      <w:rPr>
        <w:rFonts w:ascii="Calibri" w:hAnsi="Calibri"/>
        <w:i/>
        <w:color w:val="7F7F7F" w:themeColor="text1" w:themeTint="80"/>
        <w:sz w:val="16"/>
        <w:szCs w:val="16"/>
      </w:rPr>
      <w:t>Proroga</w:t>
    </w:r>
    <w:r w:rsidR="00293A03" w:rsidRPr="009A58FD">
      <w:rPr>
        <w:rFonts w:ascii="Calibri" w:hAnsi="Calibri"/>
        <w:i/>
        <w:color w:val="7F7F7F" w:themeColor="text1" w:themeTint="80"/>
        <w:sz w:val="16"/>
        <w:szCs w:val="16"/>
      </w:rPr>
      <w:t xml:space="preserve">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CD0ADA">
      <w:rPr>
        <w:rFonts w:ascii="Calibri" w:hAnsi="Calibri"/>
        <w:i/>
        <w:color w:val="7F7F7F" w:themeColor="text1" w:themeTint="80"/>
        <w:sz w:val="32"/>
        <w:szCs w:val="32"/>
      </w:rPr>
      <w:t>PROROGA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4791F"/>
    <w:rsid w:val="00051BA3"/>
    <w:rsid w:val="00063A3B"/>
    <w:rsid w:val="00064609"/>
    <w:rsid w:val="00065543"/>
    <w:rsid w:val="0007540D"/>
    <w:rsid w:val="00091BDE"/>
    <w:rsid w:val="00096410"/>
    <w:rsid w:val="000A139D"/>
    <w:rsid w:val="000B3C24"/>
    <w:rsid w:val="000B66AE"/>
    <w:rsid w:val="000E7F4C"/>
    <w:rsid w:val="000F28D2"/>
    <w:rsid w:val="00166E0E"/>
    <w:rsid w:val="0019409F"/>
    <w:rsid w:val="001A09C1"/>
    <w:rsid w:val="001A56CC"/>
    <w:rsid w:val="001B2135"/>
    <w:rsid w:val="0020287B"/>
    <w:rsid w:val="002446E7"/>
    <w:rsid w:val="00265922"/>
    <w:rsid w:val="00266DEA"/>
    <w:rsid w:val="00293A03"/>
    <w:rsid w:val="00297A8D"/>
    <w:rsid w:val="002A6A88"/>
    <w:rsid w:val="002D64D1"/>
    <w:rsid w:val="002F11AF"/>
    <w:rsid w:val="002F6C1A"/>
    <w:rsid w:val="003365F1"/>
    <w:rsid w:val="00350912"/>
    <w:rsid w:val="0036201A"/>
    <w:rsid w:val="0036507A"/>
    <w:rsid w:val="00366AE1"/>
    <w:rsid w:val="00383A28"/>
    <w:rsid w:val="00393E28"/>
    <w:rsid w:val="003C42AB"/>
    <w:rsid w:val="003E3D74"/>
    <w:rsid w:val="00405832"/>
    <w:rsid w:val="004254C5"/>
    <w:rsid w:val="00432C0E"/>
    <w:rsid w:val="00435786"/>
    <w:rsid w:val="004537A9"/>
    <w:rsid w:val="00460B4D"/>
    <w:rsid w:val="004B253F"/>
    <w:rsid w:val="004C156B"/>
    <w:rsid w:val="004D3464"/>
    <w:rsid w:val="004D5F05"/>
    <w:rsid w:val="00501865"/>
    <w:rsid w:val="0050777A"/>
    <w:rsid w:val="00524B7A"/>
    <w:rsid w:val="00586683"/>
    <w:rsid w:val="00590512"/>
    <w:rsid w:val="005A5559"/>
    <w:rsid w:val="005B7E93"/>
    <w:rsid w:val="005D5780"/>
    <w:rsid w:val="005E1FC2"/>
    <w:rsid w:val="00600B18"/>
    <w:rsid w:val="00600B76"/>
    <w:rsid w:val="00655D50"/>
    <w:rsid w:val="006702DF"/>
    <w:rsid w:val="00671873"/>
    <w:rsid w:val="006760D2"/>
    <w:rsid w:val="00697FD4"/>
    <w:rsid w:val="006A7D5F"/>
    <w:rsid w:val="006E186B"/>
    <w:rsid w:val="006E4FE4"/>
    <w:rsid w:val="006E6F75"/>
    <w:rsid w:val="00712F3C"/>
    <w:rsid w:val="00715965"/>
    <w:rsid w:val="00743684"/>
    <w:rsid w:val="007464FB"/>
    <w:rsid w:val="00760158"/>
    <w:rsid w:val="00764D57"/>
    <w:rsid w:val="007727E1"/>
    <w:rsid w:val="00790DDB"/>
    <w:rsid w:val="007B30AF"/>
    <w:rsid w:val="007B4EF6"/>
    <w:rsid w:val="007E36BD"/>
    <w:rsid w:val="00816888"/>
    <w:rsid w:val="008418C4"/>
    <w:rsid w:val="00854279"/>
    <w:rsid w:val="00866710"/>
    <w:rsid w:val="008939A8"/>
    <w:rsid w:val="008B5591"/>
    <w:rsid w:val="008E0261"/>
    <w:rsid w:val="008E192E"/>
    <w:rsid w:val="008E23B3"/>
    <w:rsid w:val="00936C7C"/>
    <w:rsid w:val="00940E08"/>
    <w:rsid w:val="009619A4"/>
    <w:rsid w:val="009749C6"/>
    <w:rsid w:val="009A58FD"/>
    <w:rsid w:val="009A626E"/>
    <w:rsid w:val="009C0549"/>
    <w:rsid w:val="009D10EB"/>
    <w:rsid w:val="009D7D67"/>
    <w:rsid w:val="009E2688"/>
    <w:rsid w:val="00A35BEF"/>
    <w:rsid w:val="00A3770D"/>
    <w:rsid w:val="00A467FD"/>
    <w:rsid w:val="00A81DD5"/>
    <w:rsid w:val="00A857B9"/>
    <w:rsid w:val="00AA0104"/>
    <w:rsid w:val="00AA1DF8"/>
    <w:rsid w:val="00AB081D"/>
    <w:rsid w:val="00AE1429"/>
    <w:rsid w:val="00B0556C"/>
    <w:rsid w:val="00B243EE"/>
    <w:rsid w:val="00B27B03"/>
    <w:rsid w:val="00B325D4"/>
    <w:rsid w:val="00B54567"/>
    <w:rsid w:val="00B549F1"/>
    <w:rsid w:val="00B657ED"/>
    <w:rsid w:val="00B8363B"/>
    <w:rsid w:val="00BA5946"/>
    <w:rsid w:val="00BB4635"/>
    <w:rsid w:val="00BD5D02"/>
    <w:rsid w:val="00BD7594"/>
    <w:rsid w:val="00C46FE7"/>
    <w:rsid w:val="00C478B6"/>
    <w:rsid w:val="00C5605E"/>
    <w:rsid w:val="00C757C9"/>
    <w:rsid w:val="00C82409"/>
    <w:rsid w:val="00CA056C"/>
    <w:rsid w:val="00CA13B7"/>
    <w:rsid w:val="00CA35FE"/>
    <w:rsid w:val="00CB3162"/>
    <w:rsid w:val="00CD0ADA"/>
    <w:rsid w:val="00D366A7"/>
    <w:rsid w:val="00DA5084"/>
    <w:rsid w:val="00DD7A3A"/>
    <w:rsid w:val="00DE587E"/>
    <w:rsid w:val="00DF1438"/>
    <w:rsid w:val="00DF328D"/>
    <w:rsid w:val="00E06D41"/>
    <w:rsid w:val="00E25FBB"/>
    <w:rsid w:val="00E92748"/>
    <w:rsid w:val="00EC45B4"/>
    <w:rsid w:val="00ED346F"/>
    <w:rsid w:val="00ED7424"/>
    <w:rsid w:val="00EE53E7"/>
    <w:rsid w:val="00EE670B"/>
    <w:rsid w:val="00EF5DBF"/>
    <w:rsid w:val="00F1569D"/>
    <w:rsid w:val="00F16A70"/>
    <w:rsid w:val="00F3135E"/>
    <w:rsid w:val="00F37A03"/>
    <w:rsid w:val="00F66680"/>
    <w:rsid w:val="00F755AB"/>
    <w:rsid w:val="00F84FCD"/>
    <w:rsid w:val="00F92DAF"/>
    <w:rsid w:val="00FD3CAC"/>
    <w:rsid w:val="00FE13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EE836"/>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9619A4"/>
    <w:pPr>
      <w:suppressAutoHyphens/>
      <w:autoSpaceDN w:val="0"/>
      <w:textAlignment w:val="baseline"/>
    </w:pPr>
    <w:rPr>
      <w:kern w:val="3"/>
      <w:sz w:val="24"/>
      <w:szCs w:val="24"/>
    </w:rPr>
  </w:style>
  <w:style w:type="paragraph" w:styleId="Elenco">
    <w:name w:val="List"/>
    <w:basedOn w:val="Normale"/>
    <w:rsid w:val="00CA056C"/>
    <w:pPr>
      <w:suppressAutoHyphens/>
      <w:autoSpaceDN w:val="0"/>
      <w:spacing w:after="120"/>
      <w:textAlignment w:val="baseline"/>
    </w:pPr>
    <w:rPr>
      <w:rFonts w:cs="Mang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bacinopiavelivenza.treviso@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4</TotalTime>
  <Pages>1</Pages>
  <Words>756</Words>
  <Characters>4314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ELISA ZANDEGIACOMO DE ZORZI</cp:lastModifiedBy>
  <cp:revision>4</cp:revision>
  <cp:lastPrinted>2019-12-06T14:17:00Z</cp:lastPrinted>
  <dcterms:created xsi:type="dcterms:W3CDTF">2026-07-24T09:41:00Z</dcterms:created>
  <dcterms:modified xsi:type="dcterms:W3CDTF">2026-07-24T10:13:00Z</dcterms:modified>
</cp:coreProperties>
</file>